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4A5F61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w:t>
      </w:r>
      <w:r w:rsidR="003F2674">
        <w:rPr>
          <w:rFonts w:ascii="Garamond" w:hAnsi="Garamond"/>
          <w:u w:val="single"/>
        </w:rPr>
        <w:t>3</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043D">
        <w:rPr>
          <w:rFonts w:ascii="Garamond" w:hAnsi="Garamond"/>
          <w:b/>
          <w:bCs/>
          <w:u w:val="single"/>
        </w:rPr>
        <w:t>69</w:t>
      </w:r>
      <w:r w:rsidR="005E0033">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CD964C3" w:rsidR="00533F4F" w:rsidRPr="00933A60" w:rsidRDefault="00EB2DA1" w:rsidP="00364CD7">
      <w:pPr>
        <w:spacing w:after="0"/>
        <w:jc w:val="both"/>
        <w:rPr>
          <w:rFonts w:ascii="Garamond" w:eastAsia="Times New Roman" w:hAnsi="Garamond"/>
          <w:lang w:eastAsia="sl-SI"/>
        </w:rPr>
      </w:pPr>
      <w:r w:rsidRPr="00EB2DA1">
        <w:rPr>
          <w:rFonts w:ascii="Garamond" w:eastAsia="Times New Roman" w:hAnsi="Garamond"/>
          <w:lang w:eastAsia="sl-SI"/>
        </w:rPr>
        <w:drawing>
          <wp:inline distT="0" distB="0" distL="0" distR="0" wp14:anchorId="2AFB5094" wp14:editId="1EB49BBF">
            <wp:extent cx="5515745" cy="5887272"/>
            <wp:effectExtent l="0" t="0" r="8890" b="0"/>
            <wp:docPr id="240231479" name="Slika 1" descr="Slika, ki vsebuje besede besedilo, posnetek zaslona, vzporedno,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31479" name="Slika 1" descr="Slika, ki vsebuje besede besedilo, posnetek zaslona, vzporedno, številka&#10;&#10;Vsebina, ustvarjena z UI, morda ni pravilna."/>
                    <pic:cNvPicPr/>
                  </pic:nvPicPr>
                  <pic:blipFill>
                    <a:blip r:embed="rId13"/>
                    <a:stretch>
                      <a:fillRect/>
                    </a:stretch>
                  </pic:blipFill>
                  <pic:spPr>
                    <a:xfrm>
                      <a:off x="0" y="0"/>
                      <a:ext cx="5515745" cy="5887272"/>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374AF6E6" w14:textId="77777777" w:rsidR="00EB2DA1" w:rsidRDefault="00EB2DA1" w:rsidP="00364CD7">
      <w:pPr>
        <w:spacing w:after="0"/>
        <w:jc w:val="both"/>
        <w:rPr>
          <w:rFonts w:ascii="Garamond" w:eastAsia="Times New Roman" w:hAnsi="Garamond"/>
          <w:b/>
          <w:bCs/>
          <w:lang w:eastAsia="sl-SI"/>
        </w:rPr>
      </w:pPr>
    </w:p>
    <w:p w14:paraId="6009ECEB" w14:textId="11C7C130"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lastRenderedPageBreak/>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lastRenderedPageBreak/>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463A597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A043D">
        <w:rPr>
          <w:rFonts w:ascii="Garamond" w:eastAsia="Times New Roman" w:hAnsi="Garamond"/>
          <w:b/>
          <w:bCs/>
          <w:lang w:eastAsia="sl-SI"/>
        </w:rPr>
        <w:t>9</w:t>
      </w:r>
      <w:r w:rsidR="00EB2DA1">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EB2DA1">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47897" w14:textId="77777777" w:rsidR="00041C58" w:rsidRDefault="00041C58" w:rsidP="00E5569B">
      <w:pPr>
        <w:spacing w:after="0"/>
      </w:pPr>
      <w:r>
        <w:separator/>
      </w:r>
    </w:p>
  </w:endnote>
  <w:endnote w:type="continuationSeparator" w:id="0">
    <w:p w14:paraId="4A737C62" w14:textId="77777777" w:rsidR="00041C58" w:rsidRDefault="00041C5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45A67" w14:textId="77777777" w:rsidR="00041C58" w:rsidRDefault="00041C58" w:rsidP="00E5569B">
      <w:pPr>
        <w:spacing w:after="0"/>
      </w:pPr>
      <w:r>
        <w:separator/>
      </w:r>
    </w:p>
  </w:footnote>
  <w:footnote w:type="continuationSeparator" w:id="0">
    <w:p w14:paraId="25791D7F" w14:textId="77777777" w:rsidR="00041C58" w:rsidRDefault="00041C5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1C58"/>
    <w:rsid w:val="00042DE3"/>
    <w:rsid w:val="00042FBA"/>
    <w:rsid w:val="00043887"/>
    <w:rsid w:val="000477A9"/>
    <w:rsid w:val="00050338"/>
    <w:rsid w:val="00053656"/>
    <w:rsid w:val="00053D42"/>
    <w:rsid w:val="000552B1"/>
    <w:rsid w:val="00057468"/>
    <w:rsid w:val="00060589"/>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2674"/>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492B"/>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0033"/>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3BCA"/>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2D91"/>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651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2DA1"/>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471D"/>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A595A"/>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5DED"/>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A3BCA"/>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651C"/>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1430</Words>
  <Characters>8154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2026-03-02T15:12:00Z</cp:lastPrinted>
  <dcterms:created xsi:type="dcterms:W3CDTF">2026-03-03T14:07:00Z</dcterms:created>
  <dcterms:modified xsi:type="dcterms:W3CDTF">2026-03-03T14:07:00Z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